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5529A" w14:textId="77777777" w:rsidR="0053260A" w:rsidRDefault="000A5B65" w:rsidP="000A5B65">
      <w:pPr>
        <w:pStyle w:val="Default"/>
        <w:spacing w:after="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</w:t>
      </w:r>
    </w:p>
    <w:tbl>
      <w:tblPr>
        <w:tblW w:w="10680" w:type="dxa"/>
        <w:tblLayout w:type="fixed"/>
        <w:tblLook w:val="04A0" w:firstRow="1" w:lastRow="0" w:firstColumn="1" w:lastColumn="0" w:noHBand="0" w:noVBand="1"/>
      </w:tblPr>
      <w:tblGrid>
        <w:gridCol w:w="4862"/>
        <w:gridCol w:w="5818"/>
      </w:tblGrid>
      <w:tr w:rsidR="0053260A" w14:paraId="5A10BD85" w14:textId="77777777">
        <w:trPr>
          <w:trHeight w:val="3284"/>
        </w:trPr>
        <w:tc>
          <w:tcPr>
            <w:tcW w:w="4862" w:type="dxa"/>
          </w:tcPr>
          <w:p w14:paraId="612EC50C" w14:textId="77777777" w:rsidR="0053260A" w:rsidRDefault="0053260A" w:rsidP="000A5B65">
            <w:pPr>
              <w:pStyle w:val="Default"/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818" w:type="dxa"/>
          </w:tcPr>
          <w:p w14:paraId="5A4A34CD" w14:textId="77777777" w:rsidR="0053260A" w:rsidRDefault="000A5B65" w:rsidP="000A5B65">
            <w:pPr>
              <w:pStyle w:val="Default"/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Заведующей МБДОУ «Детский сад №140 комбинированного вида» </w:t>
            </w:r>
          </w:p>
          <w:p w14:paraId="6BD87556" w14:textId="77777777" w:rsidR="0053260A" w:rsidRDefault="000A5B65" w:rsidP="000A5B65">
            <w:pPr>
              <w:pStyle w:val="Default"/>
              <w:spacing w:after="0" w:line="240" w:lineRule="auto"/>
              <w:rPr>
                <w:sz w:val="21"/>
                <w:szCs w:val="21"/>
                <w:u w:val="single"/>
              </w:rPr>
            </w:pPr>
            <w:proofErr w:type="spellStart"/>
            <w:r>
              <w:rPr>
                <w:sz w:val="21"/>
                <w:szCs w:val="21"/>
                <w:u w:val="single"/>
              </w:rPr>
              <w:t>Хайретдиновой</w:t>
            </w:r>
            <w:proofErr w:type="spellEnd"/>
            <w:r>
              <w:rPr>
                <w:sz w:val="21"/>
                <w:szCs w:val="21"/>
                <w:u w:val="single"/>
              </w:rPr>
              <w:t xml:space="preserve"> Гузель </w:t>
            </w:r>
            <w:proofErr w:type="spellStart"/>
            <w:r>
              <w:rPr>
                <w:sz w:val="21"/>
                <w:szCs w:val="21"/>
                <w:u w:val="single"/>
              </w:rPr>
              <w:t>Нурулловне</w:t>
            </w:r>
            <w:proofErr w:type="spellEnd"/>
            <w:r>
              <w:rPr>
                <w:sz w:val="21"/>
                <w:szCs w:val="21"/>
                <w:u w:val="single"/>
              </w:rPr>
              <w:t xml:space="preserve"> </w:t>
            </w:r>
          </w:p>
          <w:p w14:paraId="6A1A4E6A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______________________________________________</w:t>
            </w:r>
          </w:p>
          <w:p w14:paraId="0E3F2130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14:paraId="26E8D866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(Ф.И.О. родителя полностью) </w:t>
            </w:r>
          </w:p>
          <w:p w14:paraId="4DC2901B" w14:textId="77777777" w:rsidR="0053260A" w:rsidRDefault="0053260A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</w:p>
          <w:p w14:paraId="3C1F277D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проживающег</w:t>
            </w:r>
            <w:proofErr w:type="gramStart"/>
            <w:r>
              <w:rPr>
                <w:sz w:val="20"/>
                <w:szCs w:val="20"/>
              </w:rPr>
              <w:t>о(</w:t>
            </w:r>
            <w:proofErr w:type="gramEnd"/>
            <w:r>
              <w:rPr>
                <w:sz w:val="20"/>
                <w:szCs w:val="20"/>
              </w:rPr>
              <w:t>ей) по адресу:______________________</w:t>
            </w:r>
          </w:p>
          <w:p w14:paraId="123AAB6C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14:paraId="6FCF0CDF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 ________________________________________ </w:t>
            </w:r>
          </w:p>
          <w:p w14:paraId="752DC184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__________________________________________</w:t>
            </w:r>
          </w:p>
          <w:p w14:paraId="7765E48E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рождения___________________________________</w:t>
            </w:r>
          </w:p>
          <w:p w14:paraId="1AFE0251" w14:textId="77777777" w:rsidR="0053260A" w:rsidRDefault="000A5B65" w:rsidP="000A5B65">
            <w:pPr>
              <w:pStyle w:val="Default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СНИЛС_________________________________________</w:t>
            </w:r>
          </w:p>
          <w:p w14:paraId="1DAB921A" w14:textId="77777777" w:rsidR="0053260A" w:rsidRDefault="000A5B65" w:rsidP="000A5B65">
            <w:pPr>
              <w:pStyle w:val="Default"/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паспорт серия______ номер________________________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14:paraId="4F437B7F" w14:textId="77777777" w:rsidR="0053260A" w:rsidRDefault="000A5B65" w:rsidP="000A5B65">
      <w:pPr>
        <w:pStyle w:val="Default"/>
        <w:spacing w:after="0" w:line="240" w:lineRule="auto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  </w:t>
      </w:r>
    </w:p>
    <w:p w14:paraId="6AE58B5B" w14:textId="77777777" w:rsidR="0053260A" w:rsidRDefault="000A5B65" w:rsidP="000A5B65">
      <w:pPr>
        <w:pStyle w:val="Default"/>
        <w:spacing w:after="0" w:line="24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14:paraId="03200232" w14:textId="77777777" w:rsidR="0053260A" w:rsidRDefault="0053260A" w:rsidP="000A5B65">
      <w:pPr>
        <w:pStyle w:val="Default"/>
        <w:spacing w:after="0" w:line="240" w:lineRule="auto"/>
        <w:jc w:val="center"/>
        <w:rPr>
          <w:sz w:val="20"/>
          <w:szCs w:val="20"/>
        </w:rPr>
      </w:pPr>
    </w:p>
    <w:p w14:paraId="7E00ED6F" w14:textId="79CC893A" w:rsidR="0053260A" w:rsidRDefault="000A5B65" w:rsidP="000A5B65">
      <w:pPr>
        <w:pStyle w:val="Default"/>
        <w:spacing w:after="0" w:line="240" w:lineRule="auto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Прошу Вас сохранить место  в МБДОУ «Детский сад №140»   на период  заключения договора с ___________________20_____г.  по ______________________ 20_____г.   моего сына (мо</w:t>
      </w:r>
      <w:r w:rsidR="00980543">
        <w:rPr>
          <w:sz w:val="21"/>
          <w:szCs w:val="21"/>
        </w:rPr>
        <w:t>ей</w:t>
      </w:r>
      <w:r>
        <w:rPr>
          <w:sz w:val="21"/>
          <w:szCs w:val="21"/>
        </w:rPr>
        <w:t xml:space="preserve">  доч</w:t>
      </w:r>
      <w:r w:rsidR="00980543">
        <w:rPr>
          <w:sz w:val="21"/>
          <w:szCs w:val="21"/>
        </w:rPr>
        <w:t>ери</w:t>
      </w:r>
      <w:r>
        <w:rPr>
          <w:sz w:val="21"/>
          <w:szCs w:val="21"/>
        </w:rPr>
        <w:t>)</w:t>
      </w:r>
    </w:p>
    <w:p w14:paraId="04A1C127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14:paraId="4C7BA918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(Ф.И.О. ребенка полностью) </w:t>
      </w:r>
    </w:p>
    <w:p w14:paraId="3F12D2D6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1"/>
          <w:szCs w:val="21"/>
        </w:rPr>
        <w:t>Дата рождения ребенка</w:t>
      </w:r>
      <w:r>
        <w:rPr>
          <w:sz w:val="20"/>
          <w:szCs w:val="20"/>
        </w:rPr>
        <w:t xml:space="preserve"> _________________________________________________________________________</w:t>
      </w:r>
    </w:p>
    <w:p w14:paraId="502F42C5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1"/>
          <w:szCs w:val="21"/>
        </w:rPr>
        <w:t>Место рождения ребенка</w:t>
      </w:r>
      <w:r>
        <w:rPr>
          <w:sz w:val="20"/>
          <w:szCs w:val="20"/>
        </w:rPr>
        <w:t xml:space="preserve"> _________________________________________________________________________ </w:t>
      </w:r>
    </w:p>
    <w:p w14:paraId="4021500A" w14:textId="77777777" w:rsidR="0053260A" w:rsidRDefault="000A5B65" w:rsidP="000A5B65">
      <w:pPr>
        <w:pStyle w:val="Default"/>
        <w:spacing w:after="0" w:line="240" w:lineRule="auto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Дополнительные сведения о ребенке: </w:t>
      </w:r>
    </w:p>
    <w:p w14:paraId="145D8AD9" w14:textId="27C318C0" w:rsidR="00894E7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медицинский полис № __________________________________</w:t>
      </w:r>
      <w:r w:rsidR="00894E7A">
        <w:rPr>
          <w:sz w:val="20"/>
          <w:szCs w:val="20"/>
        </w:rPr>
        <w:t>_____, номер поликлиники ____________________</w:t>
      </w:r>
    </w:p>
    <w:p w14:paraId="333BD333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страховое свидетельство государственного пенсионного страхования №____________________________________ </w:t>
      </w:r>
    </w:p>
    <w:p w14:paraId="1922114A" w14:textId="3FCFF214" w:rsidR="0053260A" w:rsidRDefault="000A5B65" w:rsidP="000A5B65">
      <w:pPr>
        <w:pStyle w:val="Default"/>
        <w:spacing w:after="0" w:line="240" w:lineRule="auto"/>
        <w:ind w:firstLine="708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С Уставом МБДОУ «Детский сад №140 », Лицензией на осуществление образовательной деятельности, №8387, от24.06.2016г.,  Основной образовательной программой: коррекционными, парциальными программами, программами по обучению татарскому языку, дополнительными программами за рамками основной деятельности, локальными актами и иными документами, регламентирующими организацию и осуществление образовательной деятельности, права и обязанности воспитанника, документами о компенсационных выплатах  ознакомлены.</w:t>
      </w:r>
      <w:proofErr w:type="gramEnd"/>
      <w:r w:rsidR="00FE5CB3">
        <w:rPr>
          <w:sz w:val="21"/>
          <w:szCs w:val="21"/>
        </w:rPr>
        <w:t xml:space="preserve"> С указанными документами, размещенными на официальном сайте </w:t>
      </w:r>
      <w:proofErr w:type="gramStart"/>
      <w:r w:rsidR="00FE5CB3">
        <w:rPr>
          <w:sz w:val="21"/>
          <w:szCs w:val="21"/>
        </w:rPr>
        <w:t>ознакомлены</w:t>
      </w:r>
      <w:proofErr w:type="gramEnd"/>
      <w:r w:rsidR="00FE5CB3">
        <w:rPr>
          <w:sz w:val="21"/>
          <w:szCs w:val="21"/>
        </w:rPr>
        <w:t>.</w:t>
      </w:r>
      <w:bookmarkStart w:id="0" w:name="_GoBack"/>
      <w:bookmarkEnd w:id="0"/>
      <w:r>
        <w:rPr>
          <w:sz w:val="21"/>
          <w:szCs w:val="21"/>
        </w:rPr>
        <w:t xml:space="preserve"> </w:t>
      </w:r>
    </w:p>
    <w:p w14:paraId="4AFDFB7B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    _________________</w:t>
      </w:r>
    </w:p>
    <w:p w14:paraId="0CA56EFC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(дата)                                 (подпись)</w:t>
      </w:r>
    </w:p>
    <w:p w14:paraId="419F7018" w14:textId="77777777" w:rsidR="0053260A" w:rsidRDefault="0053260A" w:rsidP="000A5B65">
      <w:pPr>
        <w:pStyle w:val="Default"/>
        <w:spacing w:after="0" w:line="240" w:lineRule="auto"/>
        <w:jc w:val="both"/>
        <w:rPr>
          <w:sz w:val="20"/>
          <w:szCs w:val="20"/>
        </w:rPr>
      </w:pPr>
    </w:p>
    <w:p w14:paraId="1C9C2B8D" w14:textId="77777777" w:rsidR="0053260A" w:rsidRDefault="000A5B65" w:rsidP="000A5B65">
      <w:pPr>
        <w:pStyle w:val="Default"/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1"/>
          <w:szCs w:val="21"/>
        </w:rPr>
        <w:t>Ф.И.О. родителей</w:t>
      </w:r>
      <w:r>
        <w:rPr>
          <w:sz w:val="20"/>
          <w:szCs w:val="20"/>
        </w:rPr>
        <w:t xml:space="preserve">: </w:t>
      </w:r>
    </w:p>
    <w:p w14:paraId="2E3F8A1A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мать - __________________________________________________________________________________________</w:t>
      </w:r>
    </w:p>
    <w:p w14:paraId="56A1E508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отец - __________________________________________________________________________________________</w:t>
      </w:r>
    </w:p>
    <w:p w14:paraId="1BDC38BA" w14:textId="77777777" w:rsidR="0053260A" w:rsidRDefault="0053260A" w:rsidP="000A5B65">
      <w:pPr>
        <w:pStyle w:val="Default"/>
        <w:spacing w:after="0" w:line="240" w:lineRule="auto"/>
        <w:jc w:val="both"/>
        <w:rPr>
          <w:sz w:val="20"/>
          <w:szCs w:val="20"/>
        </w:rPr>
      </w:pPr>
    </w:p>
    <w:p w14:paraId="6A7902B9" w14:textId="77777777" w:rsidR="0053260A" w:rsidRDefault="000A5B65" w:rsidP="000A5B65">
      <w:pPr>
        <w:pStyle w:val="Default"/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1"/>
          <w:szCs w:val="21"/>
        </w:rPr>
        <w:t>Дополнительные сведения о родителях</w:t>
      </w:r>
      <w:r>
        <w:rPr>
          <w:sz w:val="20"/>
          <w:szCs w:val="20"/>
        </w:rPr>
        <w:t xml:space="preserve">: </w:t>
      </w:r>
    </w:p>
    <w:p w14:paraId="3F6A542A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мать ____________________________________________________________________________________________ </w:t>
      </w:r>
    </w:p>
    <w:p w14:paraId="6D2BAABE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14:paraId="3F4232E9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(место работы, должность, раб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т</w:t>
      </w:r>
      <w:proofErr w:type="gramEnd"/>
      <w:r>
        <w:rPr>
          <w:sz w:val="20"/>
          <w:szCs w:val="20"/>
        </w:rPr>
        <w:t xml:space="preserve">ел., сот. тел.) </w:t>
      </w:r>
    </w:p>
    <w:p w14:paraId="69A7E018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отец ____________________________________________________________________________________________ </w:t>
      </w:r>
    </w:p>
    <w:p w14:paraId="684CF58C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6B74ED39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(место работы, должность, раб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т</w:t>
      </w:r>
      <w:proofErr w:type="gramEnd"/>
      <w:r>
        <w:rPr>
          <w:sz w:val="20"/>
          <w:szCs w:val="20"/>
        </w:rPr>
        <w:t xml:space="preserve">ел., сот. тел.) </w:t>
      </w:r>
    </w:p>
    <w:p w14:paraId="7FBD9D16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     _________________ </w:t>
      </w:r>
    </w:p>
    <w:p w14:paraId="28405F16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(дата)                              (подпись) </w:t>
      </w:r>
    </w:p>
    <w:p w14:paraId="488C9FD7" w14:textId="77777777" w:rsidR="0053260A" w:rsidRDefault="000A5B65" w:rsidP="000A5B65">
      <w:pPr>
        <w:pStyle w:val="Default"/>
        <w:spacing w:after="0" w:line="240" w:lineRule="auto"/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14:paraId="55DCD492" w14:textId="77777777" w:rsidR="0053260A" w:rsidRDefault="000A5B65" w:rsidP="000A5B65">
      <w:pPr>
        <w:pStyle w:val="Default"/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________________    __________________ </w:t>
      </w:r>
    </w:p>
    <w:p w14:paraId="13D3BA3C" w14:textId="77777777" w:rsidR="0053260A" w:rsidRDefault="000A5B65" w:rsidP="000A5B6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(дата)                                    (подпись)                   </w:t>
      </w:r>
    </w:p>
    <w:p w14:paraId="3C9C576E" w14:textId="77777777" w:rsidR="0053260A" w:rsidRDefault="000A5B65" w:rsidP="000A5B6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1"/>
          <w:szCs w:val="21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>
        <w:rPr>
          <w:sz w:val="21"/>
          <w:szCs w:val="21"/>
        </w:rPr>
        <w:t>т.ч</w:t>
      </w:r>
      <w:proofErr w:type="spellEnd"/>
      <w:r>
        <w:rPr>
          <w:sz w:val="21"/>
          <w:szCs w:val="21"/>
        </w:rPr>
        <w:t>. на сайте детского сада</w:t>
      </w:r>
      <w:r>
        <w:rPr>
          <w:sz w:val="20"/>
          <w:szCs w:val="20"/>
        </w:rPr>
        <w:t xml:space="preserve">. </w:t>
      </w:r>
    </w:p>
    <w:p w14:paraId="54D2E350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      _________________ </w:t>
      </w:r>
    </w:p>
    <w:p w14:paraId="3967516D" w14:textId="77777777" w:rsidR="0053260A" w:rsidRDefault="000A5B65" w:rsidP="000A5B6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(дата)                                    (подпись)</w:t>
      </w:r>
    </w:p>
    <w:p w14:paraId="4BAB8283" w14:textId="77777777" w:rsidR="0053260A" w:rsidRDefault="0053260A" w:rsidP="000A5B65">
      <w:pPr>
        <w:spacing w:after="0" w:line="240" w:lineRule="auto"/>
        <w:jc w:val="both"/>
        <w:rPr>
          <w:sz w:val="20"/>
          <w:szCs w:val="20"/>
        </w:rPr>
      </w:pPr>
    </w:p>
    <w:p w14:paraId="0DBAB31C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Срок заключения договора </w:t>
      </w:r>
      <w:proofErr w:type="gramStart"/>
      <w:r>
        <w:rPr>
          <w:sz w:val="20"/>
          <w:szCs w:val="20"/>
        </w:rPr>
        <w:t>до</w:t>
      </w:r>
      <w:proofErr w:type="gramEnd"/>
      <w:r>
        <w:rPr>
          <w:sz w:val="20"/>
          <w:szCs w:val="20"/>
        </w:rPr>
        <w:t xml:space="preserve"> ___________________. </w:t>
      </w:r>
    </w:p>
    <w:p w14:paraId="4E75F2A4" w14:textId="77777777" w:rsidR="0053260A" w:rsidRDefault="0053260A" w:rsidP="000A5B65">
      <w:pPr>
        <w:pStyle w:val="Default"/>
        <w:spacing w:after="0" w:line="240" w:lineRule="auto"/>
        <w:jc w:val="both"/>
        <w:rPr>
          <w:sz w:val="20"/>
          <w:szCs w:val="20"/>
        </w:rPr>
      </w:pPr>
    </w:p>
    <w:p w14:paraId="43FD0077" w14:textId="63A4732F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 заявке ребенка </w:t>
      </w:r>
      <w:proofErr w:type="gramStart"/>
      <w:r>
        <w:rPr>
          <w:sz w:val="20"/>
          <w:szCs w:val="20"/>
        </w:rPr>
        <w:t>будет присвоен статус не явился</w:t>
      </w:r>
      <w:proofErr w:type="gramEnd"/>
      <w:r>
        <w:rPr>
          <w:sz w:val="20"/>
          <w:szCs w:val="20"/>
        </w:rPr>
        <w:t xml:space="preserve"> без сохранения места в ДОУ.</w:t>
      </w:r>
    </w:p>
    <w:p w14:paraId="5C079B10" w14:textId="77777777" w:rsidR="0053260A" w:rsidRDefault="0053260A" w:rsidP="000A5B65">
      <w:pPr>
        <w:pStyle w:val="Default"/>
        <w:spacing w:after="0" w:line="240" w:lineRule="auto"/>
        <w:jc w:val="both"/>
        <w:rPr>
          <w:sz w:val="20"/>
          <w:szCs w:val="20"/>
        </w:rPr>
      </w:pPr>
    </w:p>
    <w:p w14:paraId="2AD499BE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Ознакомле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 _______________               ___________________    _________________________</w:t>
      </w:r>
    </w:p>
    <w:p w14:paraId="391ADB33" w14:textId="77777777" w:rsidR="0053260A" w:rsidRDefault="000A5B65" w:rsidP="000A5B65">
      <w:pPr>
        <w:pStyle w:val="Defaul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(дата)                                   (подпись)                         (</w:t>
      </w:r>
      <w:proofErr w:type="spellStart"/>
      <w:r>
        <w:rPr>
          <w:sz w:val="20"/>
          <w:szCs w:val="20"/>
        </w:rPr>
        <w:t>ф.и.о</w:t>
      </w:r>
      <w:proofErr w:type="gramStart"/>
      <w:r>
        <w:rPr>
          <w:sz w:val="20"/>
          <w:szCs w:val="20"/>
        </w:rPr>
        <w:t>.р</w:t>
      </w:r>
      <w:proofErr w:type="gramEnd"/>
      <w:r>
        <w:rPr>
          <w:sz w:val="20"/>
          <w:szCs w:val="20"/>
        </w:rPr>
        <w:t>одителя</w:t>
      </w:r>
      <w:proofErr w:type="spellEnd"/>
      <w:r>
        <w:rPr>
          <w:sz w:val="20"/>
          <w:szCs w:val="20"/>
        </w:rPr>
        <w:t>)</w:t>
      </w:r>
    </w:p>
    <w:sectPr w:rsidR="0053260A">
      <w:pgSz w:w="11907" w:h="16840"/>
      <w:pgMar w:top="720" w:right="720" w:bottom="720" w:left="720" w:header="720" w:footer="720" w:gutter="0"/>
      <w:cols w:space="720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F259A"/>
    <w:rsid w:val="0002224A"/>
    <w:rsid w:val="0006654D"/>
    <w:rsid w:val="000A5B65"/>
    <w:rsid w:val="00164E6E"/>
    <w:rsid w:val="00185C8A"/>
    <w:rsid w:val="00226338"/>
    <w:rsid w:val="00247CB5"/>
    <w:rsid w:val="002A5425"/>
    <w:rsid w:val="002E63E6"/>
    <w:rsid w:val="00304617"/>
    <w:rsid w:val="003101C2"/>
    <w:rsid w:val="00354799"/>
    <w:rsid w:val="003F495B"/>
    <w:rsid w:val="0043573E"/>
    <w:rsid w:val="00457619"/>
    <w:rsid w:val="00464B34"/>
    <w:rsid w:val="004A0DE3"/>
    <w:rsid w:val="0053260A"/>
    <w:rsid w:val="00590393"/>
    <w:rsid w:val="005F25FE"/>
    <w:rsid w:val="006309D1"/>
    <w:rsid w:val="007076D1"/>
    <w:rsid w:val="00746ED6"/>
    <w:rsid w:val="00783AF8"/>
    <w:rsid w:val="007B1689"/>
    <w:rsid w:val="007C7DEA"/>
    <w:rsid w:val="00845D4B"/>
    <w:rsid w:val="00894E7A"/>
    <w:rsid w:val="009055C7"/>
    <w:rsid w:val="0091794A"/>
    <w:rsid w:val="00980543"/>
    <w:rsid w:val="009B6CAC"/>
    <w:rsid w:val="009D20BF"/>
    <w:rsid w:val="009D4D04"/>
    <w:rsid w:val="009E2ED9"/>
    <w:rsid w:val="00A45401"/>
    <w:rsid w:val="00AD1858"/>
    <w:rsid w:val="00AE7EED"/>
    <w:rsid w:val="00B03052"/>
    <w:rsid w:val="00BA1F8E"/>
    <w:rsid w:val="00BC0E17"/>
    <w:rsid w:val="00BD6225"/>
    <w:rsid w:val="00BD72F5"/>
    <w:rsid w:val="00C625B6"/>
    <w:rsid w:val="00C97D8B"/>
    <w:rsid w:val="00CA018F"/>
    <w:rsid w:val="00CA16B8"/>
    <w:rsid w:val="00CD5817"/>
    <w:rsid w:val="00CE4E38"/>
    <w:rsid w:val="00D94C25"/>
    <w:rsid w:val="00D97282"/>
    <w:rsid w:val="00E1479C"/>
    <w:rsid w:val="00E3482F"/>
    <w:rsid w:val="00E3700E"/>
    <w:rsid w:val="00E8061B"/>
    <w:rsid w:val="00E97966"/>
    <w:rsid w:val="00ED5243"/>
    <w:rsid w:val="00ED7EA9"/>
    <w:rsid w:val="00F42A7E"/>
    <w:rsid w:val="00F96DBF"/>
    <w:rsid w:val="00FE5CB3"/>
    <w:rsid w:val="07C007FD"/>
    <w:rsid w:val="11050E5F"/>
    <w:rsid w:val="614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9D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table" w:styleId="a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Текст выноски Знак"/>
    <w:link w:val="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table" w:styleId="a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Текст выноски Знак"/>
    <w:link w:val="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55;&#1056;&#1048;&#1045;&#1052;%20&#1044;&#1045;&#1058;&#1045;&#1049;%20&#1042;%20&#1044;&#1054;&#1059;\&#1079;&#1072;&#1103;&#1074;&#1083;&#1077;&#1085;&#1080;&#1077;%20&#1088;&#1086;&#1076;&#1080;&#1090;&#1077;&#1083;&#1077;&#1081;%20&#1087;&#1088;&#1080;%20&#1087;&#1086;&#1089;&#1090;&#1091;&#1087;&#1083;&#1077;&#1085;&#1080;&#1080;%20&#1074;%20&#1044;&#1054;&#105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родителей при поступлении в ДОУ</Template>
  <TotalTime>54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«Школа №»</vt:lpstr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«Школа №»</dc:title>
  <dc:creator>Admin</dc:creator>
  <cp:lastModifiedBy>maratnasyrov@gmail.com</cp:lastModifiedBy>
  <cp:revision>24</cp:revision>
  <cp:lastPrinted>2020-06-11T07:52:00Z</cp:lastPrinted>
  <dcterms:created xsi:type="dcterms:W3CDTF">2019-02-14T10:49:00Z</dcterms:created>
  <dcterms:modified xsi:type="dcterms:W3CDTF">2021-04-08T05:50:00Z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